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802BE5" w14:textId="1E095F03" w:rsidR="0038383D" w:rsidRDefault="00FD416E" w:rsidP="007B4E55">
      <w:pPr>
        <w:pStyle w:val="Title"/>
      </w:pPr>
      <w:r>
        <w:t xml:space="preserve">A Catholic </w:t>
      </w:r>
      <w:proofErr w:type="gramStart"/>
      <w:r w:rsidR="000E356F">
        <w:t>Wedding  Checklist</w:t>
      </w:r>
      <w:proofErr w:type="gramEnd"/>
    </w:p>
    <w:p w14:paraId="70BA6B68" w14:textId="25188C9D" w:rsidR="00BF5E35" w:rsidRDefault="002D1D5F" w:rsidP="00BF5E35">
      <w:pPr>
        <w:pStyle w:val="List"/>
      </w:pPr>
      <w:sdt>
        <w:sdtPr>
          <w:rPr>
            <w:rStyle w:val="Checkbox"/>
          </w:rPr>
          <w:id w:val="186816717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0E356F">
            <w:rPr>
              <w:rStyle w:val="Checkbox"/>
              <w:rFonts w:hint="eastAsia"/>
            </w:rPr>
            <w:t>☐</w:t>
          </w:r>
        </w:sdtContent>
      </w:sdt>
      <w:r w:rsidR="000E356F">
        <w:tab/>
      </w:r>
      <w:r w:rsidR="00FD416E">
        <w:t>Meet with the deacon to complete the Prenuptial Investigation</w:t>
      </w:r>
      <w:r w:rsidR="00435D26">
        <w:t>.</w:t>
      </w:r>
    </w:p>
    <w:p w14:paraId="558E5AC1" w14:textId="552730F3" w:rsidR="00AC30F6" w:rsidRDefault="002D1D5F" w:rsidP="00AC30F6">
      <w:pPr>
        <w:pStyle w:val="List"/>
      </w:pPr>
      <w:sdt>
        <w:sdtPr>
          <w:rPr>
            <w:rStyle w:val="Checkbox"/>
          </w:rPr>
          <w:id w:val="9937614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AC30F6">
            <w:rPr>
              <w:rStyle w:val="Checkbox"/>
              <w:rFonts w:hint="eastAsia"/>
            </w:rPr>
            <w:t>☐</w:t>
          </w:r>
        </w:sdtContent>
      </w:sdt>
      <w:r w:rsidR="00AC30F6">
        <w:tab/>
        <w:t>Set the date for the wedding.</w:t>
      </w:r>
    </w:p>
    <w:p w14:paraId="0F809744" w14:textId="780F80BE" w:rsidR="0038383D" w:rsidRDefault="002D1D5F">
      <w:pPr>
        <w:pStyle w:val="List"/>
      </w:pPr>
      <w:sdt>
        <w:sdtPr>
          <w:rPr>
            <w:rStyle w:val="Checkbox"/>
          </w:rPr>
          <w:id w:val="20313902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0E356F">
            <w:rPr>
              <w:rStyle w:val="Checkbox"/>
              <w:rFonts w:hint="eastAsia"/>
            </w:rPr>
            <w:t>☐</w:t>
          </w:r>
        </w:sdtContent>
      </w:sdt>
      <w:r w:rsidR="000E356F">
        <w:tab/>
      </w:r>
      <w:r w:rsidR="001961F2">
        <w:t>Set a date to meet with the priest on a social level closer to the wedding.</w:t>
      </w:r>
    </w:p>
    <w:p w14:paraId="1BCDE379" w14:textId="755BF964" w:rsidR="0038383D" w:rsidRDefault="002D1D5F">
      <w:pPr>
        <w:pStyle w:val="List"/>
      </w:pPr>
      <w:sdt>
        <w:sdtPr>
          <w:rPr>
            <w:rStyle w:val="Checkbox"/>
          </w:rPr>
          <w:id w:val="-85919812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0E356F">
            <w:rPr>
              <w:rStyle w:val="Checkbox"/>
              <w:rFonts w:hint="eastAsia"/>
            </w:rPr>
            <w:t>☐</w:t>
          </w:r>
        </w:sdtContent>
      </w:sdt>
      <w:r w:rsidR="000E356F">
        <w:tab/>
      </w:r>
      <w:r w:rsidR="000E356F">
        <w:rPr>
          <w:noProof/>
        </w:rPr>
        <mc:AlternateContent>
          <mc:Choice Requires="wpg">
            <w:drawing>
              <wp:anchor distT="1371600" distB="1371600" distL="457200" distR="457200" simplePos="0" relativeHeight="251658240" behindDoc="0" locked="0" layoutInCell="1" allowOverlap="1" wp14:anchorId="65943D78" wp14:editId="03070E52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5712460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344168" cy="5202936"/>
                <wp:effectExtent l="0" t="0" r="8890" b="0"/>
                <wp:wrapSquare wrapText="bothSides"/>
                <wp:docPr id="17" name="Group 16" descr="Flower graphic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168" cy="5202936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364D4" id="Group 16" o:spid="_x0000_s1026" alt="Flower graphic" style="position:absolute;margin-left:0;margin-top:0;width:105.85pt;height:409.7pt;z-index:251658240;mso-left-percent:735;mso-wrap-distance-left:36pt;mso-wrap-distance-top:108pt;mso-wrap-distance-right:36pt;mso-wrap-distance-bottom:108pt;mso-position-horizontal-relative:page;mso-position-vertical:bottom;mso-position-vertical-relative:margin;mso-left-percent:735" coordsize="17252,6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929;top:1443;width:6035;height:1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">
                  <v:imagedata r:id="rId11" o:title="" cropbottom="38307f" recolortarget="black"/>
                </v:shape>
                <v:shape id="Picture 3" o:spid="_x0000_s1028" type="#_x0000_t75" style="position:absolute;top:18591;width:16123;height:15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">
                  <v:imagedata r:id="rId12" o:title="" recolortarget="#6d0838 [1445]"/>
                </v:shape>
                <v:shape id="Picture 4" o:spid="_x0000_s1029" type="#_x0000_t75" style="position:absolute;left:231;width:16338;height:67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">
                  <v:imagedata r:id="rId13" o:title=""/>
                </v:shape>
                <v:shape id="Picture 5" o:spid="_x0000_s1030" type="#_x0000_t75" style="position:absolute;left:6828;top:43048;width:10424;height:9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">
                  <v:imagedata r:id="rId14" o:title="" recolortarget="#6d0838 [1445]"/>
                </v:shape>
                <v:shape id="Picture 6" o:spid="_x0000_s1031" type="#_x0000_t75" style="position:absolute;left:3155;top:29678;width:6035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">
                  <v:imagedata r:id="rId11" o:title="" croptop="47500f" recolortarget="black"/>
                </v:shape>
                <v:shape id="Picture 7" o:spid="_x0000_s1032" type="#_x0000_t75" style="position:absolute;left:2816;top:31371;width:13899;height:34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">
                  <v:imagedata r:id="rId15" o:title=""/>
                </v:shape>
                <w10:wrap type="square" anchorx="page" anchory="margin"/>
              </v:group>
            </w:pict>
          </mc:Fallback>
        </mc:AlternateContent>
      </w:r>
      <w:r w:rsidR="00E32B9A">
        <w:t>Reserve the Church.</w:t>
      </w:r>
    </w:p>
    <w:p w14:paraId="449C5A85" w14:textId="46E02800" w:rsidR="0038383D" w:rsidRDefault="002D1D5F">
      <w:pPr>
        <w:pStyle w:val="List"/>
      </w:pPr>
      <w:sdt>
        <w:sdtPr>
          <w:rPr>
            <w:rStyle w:val="Checkbox"/>
          </w:rPr>
          <w:id w:val="18495365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0E356F">
            <w:rPr>
              <w:rStyle w:val="Checkbox"/>
              <w:rFonts w:hint="eastAsia"/>
            </w:rPr>
            <w:t>☐</w:t>
          </w:r>
        </w:sdtContent>
      </w:sdt>
      <w:r w:rsidR="000E356F">
        <w:tab/>
      </w:r>
      <w:r w:rsidR="007B374D">
        <w:t>Reserve a reception site</w:t>
      </w:r>
      <w:r w:rsidR="00114C1E">
        <w:t>.</w:t>
      </w:r>
    </w:p>
    <w:p w14:paraId="206B643D" w14:textId="211C2B22" w:rsidR="00332F80" w:rsidRDefault="002D1D5F" w:rsidP="00332F80">
      <w:pPr>
        <w:pStyle w:val="List"/>
      </w:pPr>
      <w:sdt>
        <w:sdtPr>
          <w:rPr>
            <w:rStyle w:val="Checkbox"/>
          </w:rPr>
          <w:id w:val="-9633284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332F80">
            <w:rPr>
              <w:rStyle w:val="Checkbox"/>
              <w:rFonts w:hint="eastAsia"/>
            </w:rPr>
            <w:t>☐</w:t>
          </w:r>
        </w:sdtContent>
      </w:sdt>
      <w:r w:rsidR="00332F80">
        <w:tab/>
        <w:t>Figure out seating arrangement for the reception.</w:t>
      </w:r>
    </w:p>
    <w:p w14:paraId="0BAA8B21" w14:textId="344C7002" w:rsidR="001D184A" w:rsidRDefault="002D1D5F" w:rsidP="001D184A">
      <w:pPr>
        <w:pStyle w:val="List"/>
      </w:pPr>
      <w:sdt>
        <w:sdtPr>
          <w:rPr>
            <w:rStyle w:val="Checkbox"/>
          </w:rPr>
          <w:id w:val="-21944259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1D184A">
            <w:rPr>
              <w:rStyle w:val="Checkbox"/>
              <w:rFonts w:hint="eastAsia"/>
            </w:rPr>
            <w:t>☐</w:t>
          </w:r>
        </w:sdtContent>
      </w:sdt>
      <w:r w:rsidR="001D184A">
        <w:tab/>
        <w:t>Reserve a block of hotel rooms for out-of-town guests. (Ask about group rates.)</w:t>
      </w:r>
    </w:p>
    <w:p w14:paraId="7371BD16" w14:textId="037248E0" w:rsidR="0090406F" w:rsidRDefault="002D1D5F" w:rsidP="0090406F">
      <w:pPr>
        <w:pStyle w:val="List"/>
      </w:pPr>
      <w:sdt>
        <w:sdtPr>
          <w:rPr>
            <w:rStyle w:val="Checkbox"/>
          </w:rPr>
          <w:id w:val="-174239780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90406F">
            <w:rPr>
              <w:rStyle w:val="Checkbox"/>
              <w:rFonts w:hint="eastAsia"/>
            </w:rPr>
            <w:t>☐</w:t>
          </w:r>
        </w:sdtContent>
      </w:sdt>
      <w:r w:rsidR="0090406F">
        <w:tab/>
        <w:t>Book a hotel room for the wedding night.</w:t>
      </w:r>
    </w:p>
    <w:p w14:paraId="5811FB29" w14:textId="6185B90E" w:rsidR="00917001" w:rsidRDefault="002D1D5F" w:rsidP="00917001">
      <w:pPr>
        <w:pStyle w:val="List"/>
      </w:pPr>
      <w:sdt>
        <w:sdtPr>
          <w:rPr>
            <w:rStyle w:val="Checkbox"/>
          </w:rPr>
          <w:id w:val="162581839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917001">
            <w:rPr>
              <w:rStyle w:val="Checkbox"/>
              <w:rFonts w:hint="eastAsia"/>
            </w:rPr>
            <w:t>☐</w:t>
          </w:r>
        </w:sdtContent>
      </w:sdt>
      <w:r w:rsidR="00917001">
        <w:tab/>
      </w:r>
      <w:r w:rsidR="00AC30F6">
        <w:t>Ask</w:t>
      </w:r>
      <w:r w:rsidR="00917001">
        <w:t xml:space="preserve"> </w:t>
      </w:r>
      <w:r w:rsidR="00AC30F6">
        <w:t>people to be in</w:t>
      </w:r>
      <w:r w:rsidR="00917001">
        <w:t xml:space="preserve"> your wedding party.</w:t>
      </w:r>
    </w:p>
    <w:p w14:paraId="62194BE4" w14:textId="452392B0" w:rsidR="00AA0052" w:rsidRDefault="002D1D5F" w:rsidP="00AA0052">
      <w:pPr>
        <w:pStyle w:val="List"/>
      </w:pPr>
      <w:sdt>
        <w:sdtPr>
          <w:rPr>
            <w:rStyle w:val="Checkbox"/>
          </w:rPr>
          <w:id w:val="-317345001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AA0052">
            <w:rPr>
              <w:rStyle w:val="Checkbox"/>
              <w:rFonts w:hint="eastAsia"/>
            </w:rPr>
            <w:t>☐</w:t>
          </w:r>
        </w:sdtContent>
      </w:sdt>
      <w:r w:rsidR="00AA0052">
        <w:tab/>
        <w:t>Ask people to Lector.</w:t>
      </w:r>
    </w:p>
    <w:p w14:paraId="3A788DEA" w14:textId="77777777" w:rsidR="00AA0052" w:rsidRDefault="002D1D5F" w:rsidP="00AA0052">
      <w:pPr>
        <w:pStyle w:val="List"/>
      </w:pPr>
      <w:sdt>
        <w:sdtPr>
          <w:rPr>
            <w:rStyle w:val="Checkbox"/>
          </w:rPr>
          <w:id w:val="739988850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AA0052">
            <w:rPr>
              <w:rStyle w:val="Checkbox"/>
              <w:rFonts w:hint="eastAsia"/>
            </w:rPr>
            <w:t>☐</w:t>
          </w:r>
        </w:sdtContent>
      </w:sdt>
      <w:r w:rsidR="00AA0052">
        <w:tab/>
        <w:t>Ask people to be Eucharistic Ministers. (If applicable)</w:t>
      </w:r>
    </w:p>
    <w:p w14:paraId="3DE92426" w14:textId="77777777" w:rsidR="00AA0052" w:rsidRDefault="002D1D5F" w:rsidP="00AA0052">
      <w:pPr>
        <w:pStyle w:val="List"/>
      </w:pPr>
      <w:sdt>
        <w:sdtPr>
          <w:rPr>
            <w:rStyle w:val="Checkbox"/>
          </w:rPr>
          <w:id w:val="131237246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AA0052">
            <w:rPr>
              <w:rStyle w:val="Checkbox"/>
              <w:rFonts w:hint="eastAsia"/>
            </w:rPr>
            <w:t>☐</w:t>
          </w:r>
        </w:sdtContent>
      </w:sdt>
      <w:r w:rsidR="00AA0052">
        <w:tab/>
        <w:t>Ask people to be Ushers.</w:t>
      </w:r>
    </w:p>
    <w:p w14:paraId="00BF4834" w14:textId="2BE03A61" w:rsidR="00AA0052" w:rsidRDefault="002D1D5F" w:rsidP="00AA0052">
      <w:pPr>
        <w:pStyle w:val="List"/>
      </w:pPr>
      <w:sdt>
        <w:sdtPr>
          <w:rPr>
            <w:rStyle w:val="Checkbox"/>
          </w:rPr>
          <w:id w:val="-131648301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AA0052">
            <w:rPr>
              <w:rStyle w:val="Checkbox"/>
              <w:rFonts w:hint="eastAsia"/>
            </w:rPr>
            <w:t>☐</w:t>
          </w:r>
        </w:sdtContent>
      </w:sdt>
      <w:r w:rsidR="00AA0052">
        <w:tab/>
        <w:t>Ask people to be Gift Bearers (If applicable)</w:t>
      </w:r>
    </w:p>
    <w:p w14:paraId="542C6CE9" w14:textId="56F752D7" w:rsidR="00397C9B" w:rsidRDefault="002D1D5F" w:rsidP="00AA0052">
      <w:pPr>
        <w:pStyle w:val="List"/>
      </w:pPr>
      <w:sdt>
        <w:sdtPr>
          <w:rPr>
            <w:rStyle w:val="Checkbox"/>
          </w:rPr>
          <w:id w:val="108302911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397C9B">
            <w:rPr>
              <w:rStyle w:val="Checkbox"/>
              <w:rFonts w:hint="eastAsia"/>
            </w:rPr>
            <w:t>☐</w:t>
          </w:r>
        </w:sdtContent>
      </w:sdt>
      <w:r w:rsidR="00397C9B">
        <w:tab/>
        <w:t>Ask people to be Ring Bearer or Flower Girl</w:t>
      </w:r>
      <w:r w:rsidR="002E2CD6">
        <w:t>.</w:t>
      </w:r>
    </w:p>
    <w:p w14:paraId="3D4977AF" w14:textId="1D34474D" w:rsidR="0038383D" w:rsidRDefault="002D1D5F">
      <w:pPr>
        <w:pStyle w:val="List"/>
      </w:pPr>
      <w:sdt>
        <w:sdtPr>
          <w:rPr>
            <w:rStyle w:val="Checkbox"/>
          </w:rPr>
          <w:id w:val="-4846220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0E356F">
            <w:rPr>
              <w:rStyle w:val="Checkbox"/>
              <w:rFonts w:hint="eastAsia"/>
            </w:rPr>
            <w:t>☐</w:t>
          </w:r>
        </w:sdtContent>
      </w:sdt>
      <w:r w:rsidR="000E356F">
        <w:tab/>
      </w:r>
      <w:r w:rsidR="00114C1E">
        <w:t>Send out invitations!</w:t>
      </w:r>
      <w:r w:rsidR="001D184A">
        <w:t xml:space="preserve"> (Include lodging info and maps if possible.)</w:t>
      </w:r>
    </w:p>
    <w:p w14:paraId="49C9863A" w14:textId="1C792FF8" w:rsidR="002857BD" w:rsidRDefault="002D1D5F" w:rsidP="002857BD">
      <w:pPr>
        <w:pStyle w:val="List"/>
      </w:pPr>
      <w:sdt>
        <w:sdtPr>
          <w:rPr>
            <w:rStyle w:val="Checkbox"/>
          </w:rPr>
          <w:id w:val="-63811108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0E356F">
            <w:rPr>
              <w:rStyle w:val="Checkbox"/>
              <w:rFonts w:hint="eastAsia"/>
            </w:rPr>
            <w:t>☐</w:t>
          </w:r>
        </w:sdtContent>
      </w:sdt>
      <w:r w:rsidR="000E356F">
        <w:tab/>
      </w:r>
      <w:r w:rsidR="009C3F21">
        <w:t xml:space="preserve">Complete </w:t>
      </w:r>
      <w:r w:rsidR="007B6A85">
        <w:t>the Fully Engaged Survey that the Marriage Coordinator has sent to you.</w:t>
      </w:r>
    </w:p>
    <w:p w14:paraId="687957E3" w14:textId="5A6E661A" w:rsidR="0038383D" w:rsidRDefault="002D1D5F">
      <w:pPr>
        <w:pStyle w:val="List"/>
      </w:pPr>
      <w:sdt>
        <w:sdtPr>
          <w:rPr>
            <w:rStyle w:val="Checkbox"/>
          </w:rPr>
          <w:id w:val="-589310890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0E356F">
            <w:rPr>
              <w:rStyle w:val="Checkbox"/>
              <w:rFonts w:hint="eastAsia"/>
            </w:rPr>
            <w:t>☐</w:t>
          </w:r>
        </w:sdtContent>
      </w:sdt>
      <w:r w:rsidR="000E356F">
        <w:tab/>
      </w:r>
      <w:r w:rsidR="00014B32">
        <w:t>M</w:t>
      </w:r>
      <w:r w:rsidR="002857BD">
        <w:t>eet with your Sponsor Couple</w:t>
      </w:r>
      <w:r w:rsidR="00014B32">
        <w:t>. (5 meetings or 5-10 hours)</w:t>
      </w:r>
    </w:p>
    <w:p w14:paraId="77BB5E2D" w14:textId="01551921" w:rsidR="0038383D" w:rsidRDefault="002D1D5F" w:rsidP="007B4E55">
      <w:pPr>
        <w:pStyle w:val="List"/>
      </w:pPr>
      <w:sdt>
        <w:sdtPr>
          <w:rPr>
            <w:rStyle w:val="Checkbox"/>
          </w:rPr>
          <w:id w:val="151881219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0E356F">
            <w:rPr>
              <w:rStyle w:val="Checkbox"/>
              <w:rFonts w:hint="eastAsia"/>
            </w:rPr>
            <w:t>☐</w:t>
          </w:r>
        </w:sdtContent>
      </w:sdt>
      <w:r w:rsidR="000E356F">
        <w:tab/>
      </w:r>
      <w:r w:rsidR="00A4344C">
        <w:t>Hire a photographer (and maybe videographer?</w:t>
      </w:r>
      <w:r w:rsidR="007B4E55">
        <w:t>)</w:t>
      </w:r>
    </w:p>
    <w:p w14:paraId="38B1B8BE" w14:textId="2692A38C" w:rsidR="00B741A6" w:rsidRDefault="002D1D5F" w:rsidP="00B741A6">
      <w:pPr>
        <w:pStyle w:val="List"/>
      </w:pPr>
      <w:sdt>
        <w:sdtPr>
          <w:rPr>
            <w:rStyle w:val="Checkbox"/>
          </w:rPr>
          <w:id w:val="176333481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B741A6">
            <w:rPr>
              <w:rStyle w:val="Checkbox"/>
              <w:rFonts w:hint="eastAsia"/>
            </w:rPr>
            <w:t>☐</w:t>
          </w:r>
        </w:sdtContent>
      </w:sdt>
      <w:r w:rsidR="00B741A6">
        <w:tab/>
        <w:t>Figure out where/when you will be doing pictures.</w:t>
      </w:r>
    </w:p>
    <w:p w14:paraId="1770706F" w14:textId="4D882A0C" w:rsidR="00346B9A" w:rsidRDefault="002D1D5F" w:rsidP="00346B9A">
      <w:pPr>
        <w:pStyle w:val="List"/>
      </w:pPr>
      <w:sdt>
        <w:sdtPr>
          <w:rPr>
            <w:rStyle w:val="Checkbox"/>
          </w:rPr>
          <w:id w:val="-6811238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346B9A">
            <w:rPr>
              <w:rStyle w:val="Checkbox"/>
              <w:rFonts w:hint="eastAsia"/>
            </w:rPr>
            <w:t>☐</w:t>
          </w:r>
        </w:sdtContent>
      </w:sdt>
      <w:r w:rsidR="00346B9A">
        <w:tab/>
        <w:t xml:space="preserve">Figure out food for the Wedding Reception. </w:t>
      </w:r>
    </w:p>
    <w:p w14:paraId="7876CB99" w14:textId="42988711" w:rsidR="000522E0" w:rsidRDefault="002D1D5F" w:rsidP="000522E0">
      <w:pPr>
        <w:pStyle w:val="List"/>
      </w:pPr>
      <w:sdt>
        <w:sdtPr>
          <w:rPr>
            <w:rStyle w:val="Checkbox"/>
          </w:rPr>
          <w:id w:val="12983671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0522E0">
            <w:rPr>
              <w:rStyle w:val="Checkbox"/>
              <w:rFonts w:hint="eastAsia"/>
            </w:rPr>
            <w:t>☐</w:t>
          </w:r>
        </w:sdtContent>
      </w:sdt>
      <w:r w:rsidR="000522E0">
        <w:tab/>
        <w:t>Figure out what you are going to do for flowers.</w:t>
      </w:r>
    </w:p>
    <w:p w14:paraId="70826446" w14:textId="4FAFB761" w:rsidR="00DD088F" w:rsidRDefault="002D1D5F" w:rsidP="00DD088F">
      <w:pPr>
        <w:pStyle w:val="List"/>
      </w:pPr>
      <w:sdt>
        <w:sdtPr>
          <w:rPr>
            <w:rStyle w:val="Checkbox"/>
          </w:rPr>
          <w:id w:val="-169737683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DD088F">
            <w:rPr>
              <w:rStyle w:val="Checkbox"/>
              <w:rFonts w:hint="eastAsia"/>
            </w:rPr>
            <w:t>☐</w:t>
          </w:r>
        </w:sdtContent>
      </w:sdt>
      <w:r w:rsidR="00DD088F">
        <w:tab/>
      </w:r>
      <w:proofErr w:type="gramStart"/>
      <w:r w:rsidR="00DD088F">
        <w:t>Make arrangements</w:t>
      </w:r>
      <w:proofErr w:type="gramEnd"/>
      <w:r w:rsidR="00DD088F">
        <w:t xml:space="preserve"> for music to be played at the Reception.</w:t>
      </w:r>
    </w:p>
    <w:p w14:paraId="7BC1EDBD" w14:textId="14923486" w:rsidR="000522E0" w:rsidRDefault="002D1D5F" w:rsidP="009D7F1D">
      <w:pPr>
        <w:pStyle w:val="List"/>
      </w:pPr>
      <w:sdt>
        <w:sdtPr>
          <w:rPr>
            <w:rStyle w:val="Checkbox"/>
          </w:rPr>
          <w:id w:val="5626769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9D7F1D">
            <w:rPr>
              <w:rStyle w:val="Checkbox"/>
              <w:rFonts w:hint="eastAsia"/>
            </w:rPr>
            <w:t>☐</w:t>
          </w:r>
        </w:sdtContent>
      </w:sdt>
      <w:r w:rsidR="009D7F1D">
        <w:tab/>
        <w:t>Figure out the wedding cake.</w:t>
      </w:r>
    </w:p>
    <w:p w14:paraId="47F5B838" w14:textId="537B5FC7" w:rsidR="00D41F11" w:rsidRDefault="002D1D5F" w:rsidP="00D41F11">
      <w:pPr>
        <w:pStyle w:val="List"/>
      </w:pPr>
      <w:sdt>
        <w:sdtPr>
          <w:rPr>
            <w:rStyle w:val="Checkbox"/>
          </w:rPr>
          <w:id w:val="163298267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D41F11">
            <w:rPr>
              <w:rStyle w:val="Checkbox"/>
              <w:rFonts w:hint="eastAsia"/>
            </w:rPr>
            <w:t>☐</w:t>
          </w:r>
        </w:sdtContent>
      </w:sdt>
      <w:r w:rsidR="00D41F11">
        <w:tab/>
        <w:t>Figure out Wedding Day Transportation.</w:t>
      </w:r>
    </w:p>
    <w:p w14:paraId="3F164191" w14:textId="3DD40DC0" w:rsidR="00A1017E" w:rsidRDefault="002D1D5F" w:rsidP="00D41F11">
      <w:pPr>
        <w:pStyle w:val="List"/>
      </w:pPr>
      <w:sdt>
        <w:sdtPr>
          <w:rPr>
            <w:rStyle w:val="Checkbox"/>
          </w:rPr>
          <w:id w:val="134505485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A1017E">
            <w:rPr>
              <w:rStyle w:val="Checkbox"/>
              <w:rFonts w:hint="eastAsia"/>
            </w:rPr>
            <w:t>☐</w:t>
          </w:r>
        </w:sdtContent>
      </w:sdt>
      <w:r w:rsidR="00A1017E">
        <w:tab/>
        <w:t>Plan wedding-day beauty preparations.</w:t>
      </w:r>
    </w:p>
    <w:p w14:paraId="0B2046E9" w14:textId="70948ABD" w:rsidR="002B6B14" w:rsidRDefault="002D1D5F" w:rsidP="002B6B14">
      <w:pPr>
        <w:pStyle w:val="List"/>
      </w:pPr>
      <w:sdt>
        <w:sdtPr>
          <w:rPr>
            <w:rStyle w:val="Checkbox"/>
          </w:rPr>
          <w:id w:val="112651016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2B6B14">
            <w:rPr>
              <w:rStyle w:val="Checkbox"/>
              <w:rFonts w:hint="eastAsia"/>
            </w:rPr>
            <w:t>☐</w:t>
          </w:r>
        </w:sdtContent>
      </w:sdt>
      <w:r w:rsidR="002B6B14">
        <w:tab/>
        <w:t>Figure out food for before the wedding. (Keeping the one hour fast of course)</w:t>
      </w:r>
    </w:p>
    <w:p w14:paraId="40602598" w14:textId="4E5060D7" w:rsidR="009D7F1D" w:rsidRDefault="002D1D5F" w:rsidP="009D7F1D">
      <w:pPr>
        <w:pStyle w:val="List"/>
      </w:pPr>
      <w:sdt>
        <w:sdtPr>
          <w:rPr>
            <w:rStyle w:val="Checkbox"/>
          </w:rPr>
          <w:id w:val="144480078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9D7F1D">
            <w:rPr>
              <w:rStyle w:val="Checkbox"/>
              <w:rFonts w:hint="eastAsia"/>
            </w:rPr>
            <w:t>☐</w:t>
          </w:r>
        </w:sdtContent>
      </w:sdt>
      <w:r w:rsidR="009D7F1D">
        <w:tab/>
        <w:t>Enroll in wedding/shower gift registries.</w:t>
      </w:r>
    </w:p>
    <w:p w14:paraId="7C9FEB7F" w14:textId="5A548F60" w:rsidR="00B741A6" w:rsidRDefault="002D1D5F" w:rsidP="00B741A6">
      <w:pPr>
        <w:pStyle w:val="List"/>
      </w:pPr>
      <w:sdt>
        <w:sdtPr>
          <w:rPr>
            <w:rStyle w:val="Checkbox"/>
          </w:rPr>
          <w:id w:val="64778825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B741A6">
            <w:rPr>
              <w:rStyle w:val="Checkbox"/>
              <w:rFonts w:hint="eastAsia"/>
            </w:rPr>
            <w:t>☐</w:t>
          </w:r>
        </w:sdtContent>
      </w:sdt>
      <w:r w:rsidR="00B741A6">
        <w:tab/>
        <w:t>Figure out where/when you are going to open presents.</w:t>
      </w:r>
    </w:p>
    <w:p w14:paraId="2C114DC6" w14:textId="21F5CE1D" w:rsidR="007B4E55" w:rsidRDefault="002D1D5F" w:rsidP="007B4E55">
      <w:pPr>
        <w:pStyle w:val="List"/>
      </w:pPr>
      <w:sdt>
        <w:sdtPr>
          <w:rPr>
            <w:rStyle w:val="Checkbox"/>
          </w:rPr>
          <w:id w:val="1573007291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7B4E55">
            <w:rPr>
              <w:rStyle w:val="Checkbox"/>
              <w:rFonts w:hint="eastAsia"/>
            </w:rPr>
            <w:t>☐</w:t>
          </w:r>
        </w:sdtContent>
      </w:sdt>
      <w:r w:rsidR="007B4E55">
        <w:tab/>
        <w:t xml:space="preserve">Figure out </w:t>
      </w:r>
      <w:r w:rsidR="00472631">
        <w:t>food for the Groom’s Dinner</w:t>
      </w:r>
      <w:r w:rsidR="007B4E55">
        <w:t>.</w:t>
      </w:r>
    </w:p>
    <w:p w14:paraId="6DF0E229" w14:textId="65B40AD8" w:rsidR="00F54F06" w:rsidRDefault="002D1D5F" w:rsidP="00F54F06">
      <w:pPr>
        <w:pStyle w:val="List"/>
      </w:pPr>
      <w:sdt>
        <w:sdtPr>
          <w:rPr>
            <w:rStyle w:val="Checkbox"/>
          </w:rPr>
          <w:id w:val="86270613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F54F06">
            <w:rPr>
              <w:rStyle w:val="Checkbox"/>
              <w:rFonts w:hint="eastAsia"/>
            </w:rPr>
            <w:t>☐</w:t>
          </w:r>
        </w:sdtContent>
      </w:sdt>
      <w:r w:rsidR="00F54F06">
        <w:tab/>
        <w:t>Communicate rehearsal dinner details to those who will attend the rehearsal and rehearsal dinner.</w:t>
      </w:r>
    </w:p>
    <w:p w14:paraId="6535AEB8" w14:textId="360EF72F" w:rsidR="0038383D" w:rsidRDefault="002D1D5F">
      <w:pPr>
        <w:pStyle w:val="List"/>
      </w:pPr>
      <w:sdt>
        <w:sdtPr>
          <w:rPr>
            <w:rStyle w:val="Checkbox"/>
          </w:rPr>
          <w:id w:val="-5102952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0E356F">
            <w:rPr>
              <w:rStyle w:val="Checkbox"/>
              <w:rFonts w:hint="eastAsia"/>
            </w:rPr>
            <w:t>☐</w:t>
          </w:r>
        </w:sdtContent>
      </w:sdt>
      <w:r w:rsidR="000E356F">
        <w:tab/>
      </w:r>
      <w:r w:rsidR="001D184A">
        <w:t>Find a Wedding Dress.</w:t>
      </w:r>
    </w:p>
    <w:p w14:paraId="772D890F" w14:textId="50AFAE5B" w:rsidR="0063099A" w:rsidRDefault="002D1D5F">
      <w:pPr>
        <w:pStyle w:val="List"/>
      </w:pPr>
      <w:sdt>
        <w:sdtPr>
          <w:rPr>
            <w:rStyle w:val="Checkbox"/>
          </w:rPr>
          <w:id w:val="895930771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63099A">
            <w:rPr>
              <w:rStyle w:val="Checkbox"/>
              <w:rFonts w:hint="eastAsia"/>
            </w:rPr>
            <w:t>☐</w:t>
          </w:r>
        </w:sdtContent>
      </w:sdt>
      <w:r w:rsidR="0063099A">
        <w:tab/>
        <w:t>Shop for bridesmaids’ dresses.</w:t>
      </w:r>
    </w:p>
    <w:p w14:paraId="7EC0BEF5" w14:textId="05EFBF33" w:rsidR="0063099A" w:rsidRDefault="002D1D5F" w:rsidP="0063099A">
      <w:pPr>
        <w:pStyle w:val="List"/>
      </w:pPr>
      <w:sdt>
        <w:sdtPr>
          <w:rPr>
            <w:rStyle w:val="Checkbox"/>
          </w:rPr>
          <w:id w:val="-417095601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63099A">
            <w:rPr>
              <w:rStyle w:val="Checkbox"/>
              <w:rFonts w:hint="eastAsia"/>
            </w:rPr>
            <w:t>☐</w:t>
          </w:r>
        </w:sdtContent>
      </w:sdt>
      <w:r w:rsidR="0063099A">
        <w:tab/>
        <w:t>Figure out what the Groom and Groomsmen are going to wear.</w:t>
      </w:r>
    </w:p>
    <w:p w14:paraId="5986B6CE" w14:textId="5A122410" w:rsidR="00332F80" w:rsidRDefault="002D1D5F" w:rsidP="00332F80">
      <w:pPr>
        <w:pStyle w:val="List"/>
      </w:pPr>
      <w:sdt>
        <w:sdtPr>
          <w:rPr>
            <w:rStyle w:val="Checkbox"/>
          </w:rPr>
          <w:id w:val="-61907403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332F80">
            <w:rPr>
              <w:rStyle w:val="Checkbox"/>
              <w:rFonts w:hint="eastAsia"/>
            </w:rPr>
            <w:t>☐</w:t>
          </w:r>
        </w:sdtContent>
      </w:sdt>
      <w:r w:rsidR="00332F80">
        <w:tab/>
        <w:t>Fill out a Dispensation form with the Deacon or Priest. (Only needed in certain circumstances)</w:t>
      </w:r>
    </w:p>
    <w:p w14:paraId="04FE59F3" w14:textId="24C57609" w:rsidR="00814FC1" w:rsidRDefault="00814FC1" w:rsidP="00814FC1">
      <w:pPr>
        <w:pStyle w:val="List"/>
      </w:pPr>
      <w:sdt>
        <w:sdtPr>
          <w:rPr>
            <w:rStyle w:val="Checkbox"/>
          </w:rPr>
          <w:id w:val="213928718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Register at the parish you will be attending as a married couple.</w:t>
      </w:r>
    </w:p>
    <w:p w14:paraId="0A6A273B" w14:textId="08CEF092" w:rsidR="003B6D69" w:rsidRDefault="002D1D5F" w:rsidP="003B6D69">
      <w:pPr>
        <w:pStyle w:val="List"/>
      </w:pPr>
      <w:sdt>
        <w:sdtPr>
          <w:rPr>
            <w:rStyle w:val="Checkbox"/>
          </w:rPr>
          <w:id w:val="103106936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3B6D69">
            <w:rPr>
              <w:rStyle w:val="Checkbox"/>
              <w:rFonts w:hint="eastAsia"/>
            </w:rPr>
            <w:t>☐</w:t>
          </w:r>
        </w:sdtContent>
      </w:sdt>
      <w:r w:rsidR="003B6D69">
        <w:tab/>
        <w:t>Attend a Marriage Preparation Weekend</w:t>
      </w:r>
      <w:r w:rsidR="00332F80">
        <w:t>.</w:t>
      </w:r>
    </w:p>
    <w:p w14:paraId="258FBD68" w14:textId="512AFF18" w:rsidR="000B1015" w:rsidRDefault="002D1D5F" w:rsidP="000B1015">
      <w:pPr>
        <w:pStyle w:val="List"/>
      </w:pPr>
      <w:sdt>
        <w:sdtPr>
          <w:rPr>
            <w:rStyle w:val="Checkbox"/>
          </w:rPr>
          <w:id w:val="139278033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0B1015">
            <w:rPr>
              <w:rStyle w:val="Checkbox"/>
              <w:rFonts w:hint="eastAsia"/>
            </w:rPr>
            <w:t>☐</w:t>
          </w:r>
        </w:sdtContent>
      </w:sdt>
      <w:r w:rsidR="000B1015">
        <w:tab/>
        <w:t>Turn in the Marriage</w:t>
      </w:r>
      <w:r w:rsidR="008C618E">
        <w:t xml:space="preserve"> Weekend</w:t>
      </w:r>
      <w:r w:rsidR="000B1015">
        <w:t xml:space="preserve"> Certificate to the Parish Office.</w:t>
      </w:r>
    </w:p>
    <w:p w14:paraId="360200E7" w14:textId="57B19098" w:rsidR="00A1017E" w:rsidRDefault="002D1D5F" w:rsidP="00A1017E">
      <w:pPr>
        <w:pStyle w:val="List"/>
      </w:pPr>
      <w:sdt>
        <w:sdtPr>
          <w:rPr>
            <w:rStyle w:val="Checkbox"/>
          </w:rPr>
          <w:id w:val="-14179370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A1017E">
            <w:rPr>
              <w:rStyle w:val="Checkbox"/>
              <w:rFonts w:hint="eastAsia"/>
            </w:rPr>
            <w:t>☐</w:t>
          </w:r>
        </w:sdtContent>
      </w:sdt>
      <w:r w:rsidR="00A1017E">
        <w:tab/>
        <w:t xml:space="preserve">Receive Marriage </w:t>
      </w:r>
      <w:r w:rsidR="00877868">
        <w:t xml:space="preserve">Reduced </w:t>
      </w:r>
      <w:r w:rsidR="00A1017E">
        <w:t>Fee form from the Parish.</w:t>
      </w:r>
      <w:r w:rsidR="00CC0B43">
        <w:t xml:space="preserve"> ($75 off your Marriage License!)</w:t>
      </w:r>
    </w:p>
    <w:p w14:paraId="1074DF9B" w14:textId="108E837D" w:rsidR="003B6D69" w:rsidRDefault="002D1D5F" w:rsidP="0063099A">
      <w:pPr>
        <w:pStyle w:val="List"/>
      </w:pPr>
      <w:sdt>
        <w:sdtPr>
          <w:rPr>
            <w:rStyle w:val="Checkbox"/>
          </w:rPr>
          <w:id w:val="58772672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0B1015">
            <w:rPr>
              <w:rStyle w:val="Checkbox"/>
              <w:rFonts w:hint="eastAsia"/>
            </w:rPr>
            <w:t>☐</w:t>
          </w:r>
        </w:sdtContent>
      </w:sdt>
      <w:r w:rsidR="000B1015">
        <w:tab/>
        <w:t>Shop for wedding rings.</w:t>
      </w:r>
    </w:p>
    <w:p w14:paraId="4657153F" w14:textId="1EF90139" w:rsidR="00616740" w:rsidRDefault="002D1D5F" w:rsidP="0063099A">
      <w:pPr>
        <w:pStyle w:val="List"/>
      </w:pPr>
      <w:sdt>
        <w:sdtPr>
          <w:rPr>
            <w:rStyle w:val="Checkbox"/>
          </w:rPr>
          <w:id w:val="-210756617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616740">
            <w:rPr>
              <w:rStyle w:val="Checkbox"/>
              <w:rFonts w:hint="eastAsia"/>
            </w:rPr>
            <w:t>☐</w:t>
          </w:r>
        </w:sdtContent>
      </w:sdt>
      <w:r w:rsidR="00616740">
        <w:tab/>
        <w:t>Call the parishes you were baptized in and ask them to send your Baptism Certificates to the parish you are getting married in</w:t>
      </w:r>
      <w:r w:rsidR="00594ECA">
        <w:t>.</w:t>
      </w:r>
    </w:p>
    <w:p w14:paraId="46AC4C53" w14:textId="1F015109" w:rsidR="00616740" w:rsidRDefault="002D1D5F" w:rsidP="00616740">
      <w:pPr>
        <w:pStyle w:val="List"/>
      </w:pPr>
      <w:sdt>
        <w:sdtPr>
          <w:rPr>
            <w:rStyle w:val="Checkbox"/>
          </w:rPr>
          <w:id w:val="-21119554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0B1015">
            <w:rPr>
              <w:rStyle w:val="Checkbox"/>
              <w:rFonts w:hint="eastAsia"/>
            </w:rPr>
            <w:t>☐</w:t>
          </w:r>
        </w:sdtContent>
      </w:sdt>
      <w:r w:rsidR="000B1015">
        <w:tab/>
        <w:t>Plan your honeymoon.</w:t>
      </w:r>
    </w:p>
    <w:p w14:paraId="180BDBB5" w14:textId="501A2B63" w:rsidR="000408E5" w:rsidRDefault="002D1D5F" w:rsidP="003F0CA6">
      <w:pPr>
        <w:pStyle w:val="List"/>
      </w:pPr>
      <w:sdt>
        <w:sdtPr>
          <w:rPr>
            <w:rStyle w:val="Checkbox"/>
          </w:rPr>
          <w:id w:val="-67149480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0408E5">
            <w:rPr>
              <w:rStyle w:val="Checkbox"/>
              <w:rFonts w:hint="eastAsia"/>
            </w:rPr>
            <w:t>☐</w:t>
          </w:r>
        </w:sdtContent>
      </w:sdt>
      <w:r w:rsidR="000408E5">
        <w:tab/>
        <w:t xml:space="preserve">Pick out </w:t>
      </w:r>
      <w:r w:rsidR="00B24D52">
        <w:t>readings</w:t>
      </w:r>
      <w:r w:rsidR="000408E5">
        <w:t xml:space="preserve"> for the Ceremony</w:t>
      </w:r>
      <w:r w:rsidR="00885C8D">
        <w:t>.</w:t>
      </w:r>
    </w:p>
    <w:p w14:paraId="672E7A91" w14:textId="5C3DF62E" w:rsidR="0038383D" w:rsidRDefault="002D1D5F">
      <w:pPr>
        <w:pStyle w:val="List"/>
      </w:pPr>
      <w:sdt>
        <w:sdtPr>
          <w:rPr>
            <w:rStyle w:val="Checkbox"/>
          </w:rPr>
          <w:id w:val="167869114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0E356F">
            <w:rPr>
              <w:rStyle w:val="Checkbox"/>
              <w:rFonts w:hint="eastAsia"/>
            </w:rPr>
            <w:t>☐</w:t>
          </w:r>
        </w:sdtContent>
      </w:sdt>
      <w:r w:rsidR="000E356F">
        <w:tab/>
      </w:r>
      <w:r w:rsidR="003F0CA6">
        <w:t>Find Musicians for the Ceremony</w:t>
      </w:r>
      <w:r w:rsidR="00885C8D">
        <w:t>.</w:t>
      </w:r>
    </w:p>
    <w:p w14:paraId="5E926089" w14:textId="123A28DA" w:rsidR="00E60381" w:rsidRDefault="002D1D5F" w:rsidP="00E60381">
      <w:pPr>
        <w:pStyle w:val="List"/>
      </w:pPr>
      <w:sdt>
        <w:sdtPr>
          <w:rPr>
            <w:rStyle w:val="Checkbox"/>
          </w:rPr>
          <w:id w:val="-33896550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3F0CA6">
            <w:rPr>
              <w:rStyle w:val="Checkbox"/>
              <w:rFonts w:hint="eastAsia"/>
            </w:rPr>
            <w:t>☐</w:t>
          </w:r>
        </w:sdtContent>
      </w:sdt>
      <w:r w:rsidR="003F0CA6">
        <w:tab/>
        <w:t xml:space="preserve">Pick out music for the </w:t>
      </w:r>
      <w:r w:rsidR="0090406F">
        <w:t>C</w:t>
      </w:r>
      <w:r w:rsidR="003F0CA6">
        <w:t>eremony</w:t>
      </w:r>
      <w:r w:rsidR="00885C8D">
        <w:t>.</w:t>
      </w:r>
    </w:p>
    <w:p w14:paraId="216A072D" w14:textId="0DE502A2" w:rsidR="00885C8D" w:rsidRDefault="002D1D5F" w:rsidP="00885C8D">
      <w:pPr>
        <w:pStyle w:val="List"/>
      </w:pPr>
      <w:sdt>
        <w:sdtPr>
          <w:rPr>
            <w:rStyle w:val="Checkbox"/>
          </w:rPr>
          <w:id w:val="138675911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885C8D">
            <w:rPr>
              <w:rStyle w:val="Checkbox"/>
              <w:rFonts w:hint="eastAsia"/>
            </w:rPr>
            <w:t>☐</w:t>
          </w:r>
        </w:sdtContent>
      </w:sdt>
      <w:r w:rsidR="00885C8D">
        <w:tab/>
        <w:t>Purchase your Marriage License.</w:t>
      </w:r>
      <w:r w:rsidR="00594ECA">
        <w:t xml:space="preserve"> (Bring it to the parish office so you don’t have to worry about it on your wedding day!)</w:t>
      </w:r>
    </w:p>
    <w:p w14:paraId="3F840127" w14:textId="77777777" w:rsidR="00E60381" w:rsidRDefault="002D1D5F" w:rsidP="00E60381">
      <w:pPr>
        <w:pStyle w:val="List"/>
      </w:pPr>
      <w:sdt>
        <w:sdtPr>
          <w:rPr>
            <w:rStyle w:val="Checkbox"/>
          </w:rPr>
          <w:id w:val="-93860737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E60381">
            <w:rPr>
              <w:rStyle w:val="Checkbox"/>
              <w:rFonts w:hint="eastAsia"/>
            </w:rPr>
            <w:t>☐</w:t>
          </w:r>
        </w:sdtContent>
      </w:sdt>
      <w:r w:rsidR="00E60381">
        <w:tab/>
        <w:t>Figure out the program for the wedding.</w:t>
      </w:r>
    </w:p>
    <w:p w14:paraId="53CF5E9F" w14:textId="04AED7B8" w:rsidR="00912D80" w:rsidRDefault="002D1D5F" w:rsidP="00912D80">
      <w:pPr>
        <w:pStyle w:val="List"/>
      </w:pPr>
      <w:sdt>
        <w:sdtPr>
          <w:rPr>
            <w:rStyle w:val="Checkbox"/>
          </w:rPr>
          <w:id w:val="-409544941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912D80">
            <w:rPr>
              <w:rStyle w:val="Checkbox"/>
              <w:rFonts w:hint="eastAsia"/>
            </w:rPr>
            <w:t>☐</w:t>
          </w:r>
        </w:sdtContent>
      </w:sdt>
      <w:r w:rsidR="00912D80">
        <w:tab/>
        <w:t>Once you have a draft of the program, have the Deacon or Priest proofread it.</w:t>
      </w:r>
    </w:p>
    <w:p w14:paraId="429667EA" w14:textId="54BEB418" w:rsidR="004B552D" w:rsidRDefault="002D1D5F" w:rsidP="00912D80">
      <w:pPr>
        <w:pStyle w:val="List"/>
      </w:pPr>
      <w:sdt>
        <w:sdtPr>
          <w:rPr>
            <w:rStyle w:val="Checkbox"/>
          </w:rPr>
          <w:id w:val="6977477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4B552D">
            <w:rPr>
              <w:rStyle w:val="Checkbox"/>
              <w:rFonts w:hint="eastAsia"/>
            </w:rPr>
            <w:t>☐</w:t>
          </w:r>
        </w:sdtContent>
      </w:sdt>
      <w:r w:rsidR="004B552D">
        <w:tab/>
        <w:t>Look into where everyone will dress for the ceremony.</w:t>
      </w:r>
    </w:p>
    <w:p w14:paraId="539B21F9" w14:textId="0A318FEA" w:rsidR="00D8420C" w:rsidRDefault="002D1D5F" w:rsidP="00912D80">
      <w:pPr>
        <w:pStyle w:val="List"/>
      </w:pPr>
      <w:sdt>
        <w:sdtPr>
          <w:rPr>
            <w:rStyle w:val="Checkbox"/>
          </w:rPr>
          <w:id w:val="123713018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D8420C">
            <w:rPr>
              <w:rStyle w:val="Checkbox"/>
              <w:rFonts w:hint="eastAsia"/>
            </w:rPr>
            <w:t>☐</w:t>
          </w:r>
        </w:sdtContent>
      </w:sdt>
      <w:r w:rsidR="00D8420C">
        <w:tab/>
        <w:t>Pay the Church the Facilities Use Fee.</w:t>
      </w:r>
    </w:p>
    <w:p w14:paraId="276993BF" w14:textId="4158BF47" w:rsidR="004B552D" w:rsidRDefault="002D1D5F" w:rsidP="004B552D">
      <w:pPr>
        <w:pStyle w:val="List"/>
      </w:pPr>
      <w:sdt>
        <w:sdtPr>
          <w:rPr>
            <w:rStyle w:val="Checkbox"/>
          </w:rPr>
          <w:id w:val="137434036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9051CD">
            <w:rPr>
              <w:rStyle w:val="Checkbox"/>
              <w:rFonts w:hint="eastAsia"/>
            </w:rPr>
            <w:t>☐</w:t>
          </w:r>
        </w:sdtContent>
      </w:sdt>
      <w:r w:rsidR="009051CD">
        <w:tab/>
        <w:t>Participate in Reconciliation.</w:t>
      </w:r>
    </w:p>
    <w:p w14:paraId="1C74DF45" w14:textId="6FB0388C" w:rsidR="004B552D" w:rsidRDefault="002D1D5F" w:rsidP="004B552D">
      <w:pPr>
        <w:pStyle w:val="List"/>
      </w:pPr>
      <w:sdt>
        <w:sdtPr>
          <w:rPr>
            <w:rStyle w:val="Checkbox"/>
          </w:rPr>
          <w:id w:val="-120609853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4B552D">
            <w:rPr>
              <w:rStyle w:val="Checkbox"/>
              <w:rFonts w:hint="eastAsia"/>
            </w:rPr>
            <w:t>☐</w:t>
          </w:r>
        </w:sdtContent>
      </w:sdt>
      <w:r w:rsidR="004B552D">
        <w:tab/>
        <w:t>Give the caterer a final head count.</w:t>
      </w:r>
    </w:p>
    <w:p w14:paraId="787CA94D" w14:textId="2F258C84" w:rsidR="00B901B0" w:rsidRDefault="002D1D5F" w:rsidP="00B901B0">
      <w:pPr>
        <w:pStyle w:val="List"/>
      </w:pPr>
      <w:sdt>
        <w:sdtPr>
          <w:rPr>
            <w:rStyle w:val="Checkbox"/>
          </w:rPr>
          <w:id w:val="-89249718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B901B0">
            <w:rPr>
              <w:rStyle w:val="Checkbox"/>
              <w:rFonts w:hint="eastAsia"/>
            </w:rPr>
            <w:t>☐</w:t>
          </w:r>
        </w:sdtContent>
      </w:sdt>
      <w:r w:rsidR="00B901B0">
        <w:tab/>
        <w:t>Purchase gifts for whoever you want to give gifts to.</w:t>
      </w:r>
    </w:p>
    <w:p w14:paraId="567E0CF9" w14:textId="131A1547" w:rsidR="00F625C1" w:rsidRDefault="002D1D5F" w:rsidP="00F625C1">
      <w:pPr>
        <w:pStyle w:val="List"/>
      </w:pPr>
      <w:sdt>
        <w:sdtPr>
          <w:rPr>
            <w:rStyle w:val="Checkbox"/>
          </w:rPr>
          <w:id w:val="1443572691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F625C1">
            <w:rPr>
              <w:rStyle w:val="Checkbox"/>
              <w:rFonts w:hint="eastAsia"/>
            </w:rPr>
            <w:t>☐</w:t>
          </w:r>
        </w:sdtContent>
      </w:sdt>
      <w:r w:rsidR="00F625C1">
        <w:tab/>
        <w:t>A</w:t>
      </w:r>
      <w:r w:rsidR="005860F9">
        <w:t>sk</w:t>
      </w:r>
      <w:r w:rsidR="00F625C1">
        <w:t xml:space="preserve"> someone to act as an “organizer” to handle any last-minute problems.</w:t>
      </w:r>
    </w:p>
    <w:p w14:paraId="5C880916" w14:textId="5DFA87C9" w:rsidR="005860F9" w:rsidRDefault="002D1D5F" w:rsidP="005860F9">
      <w:pPr>
        <w:pStyle w:val="List"/>
      </w:pPr>
      <w:sdt>
        <w:sdtPr>
          <w:rPr>
            <w:rStyle w:val="Checkbox"/>
          </w:rPr>
          <w:id w:val="-112138787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5860F9">
            <w:rPr>
              <w:rStyle w:val="Checkbox"/>
              <w:rFonts w:hint="eastAsia"/>
            </w:rPr>
            <w:t>☐</w:t>
          </w:r>
        </w:sdtContent>
      </w:sdt>
      <w:r w:rsidR="005860F9">
        <w:tab/>
        <w:t>Give any payments that need to be distributed to your go-to person.</w:t>
      </w:r>
    </w:p>
    <w:p w14:paraId="529A82B2" w14:textId="284C0558" w:rsidR="00F80CB5" w:rsidRDefault="002D1D5F" w:rsidP="002D1D5F">
      <w:pPr>
        <w:pStyle w:val="List"/>
        <w:rPr>
          <w:rFonts w:hint="eastAsia"/>
        </w:rPr>
      </w:pPr>
      <w:sdt>
        <w:sdtPr>
          <w:rPr>
            <w:rStyle w:val="Checkbox"/>
          </w:rPr>
          <w:id w:val="-170739474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F625C1">
            <w:rPr>
              <w:rStyle w:val="Checkbox"/>
              <w:rFonts w:hint="eastAsia"/>
            </w:rPr>
            <w:t>☐</w:t>
          </w:r>
        </w:sdtContent>
      </w:sdt>
      <w:r w:rsidR="00F625C1">
        <w:tab/>
        <w:t>Pack for the honeymoon.</w:t>
      </w:r>
    </w:p>
    <w:p w14:paraId="319838B2" w14:textId="685887CA" w:rsidR="000B6BCC" w:rsidRDefault="002D1D5F" w:rsidP="000B6BCC">
      <w:pPr>
        <w:pStyle w:val="List"/>
      </w:pPr>
      <w:sdt>
        <w:sdtPr>
          <w:rPr>
            <w:rStyle w:val="Checkbox"/>
          </w:rPr>
          <w:id w:val="30166155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5860F9">
            <w:rPr>
              <w:rStyle w:val="Checkbox"/>
              <w:rFonts w:hint="eastAsia"/>
            </w:rPr>
            <w:t>☐</w:t>
          </w:r>
        </w:sdtContent>
      </w:sdt>
      <w:r w:rsidR="005860F9">
        <w:tab/>
        <w:t>ENJOY THIS ONCE-IN-A-LIFETIME EVENT!</w:t>
      </w:r>
    </w:p>
    <w:p w14:paraId="48C15D29" w14:textId="77777777" w:rsidR="00307ADA" w:rsidRDefault="002D1D5F" w:rsidP="000E356F">
      <w:pPr>
        <w:pStyle w:val="List"/>
        <w:rPr>
          <w:sz w:val="12"/>
        </w:rPr>
      </w:pPr>
      <w:sdt>
        <w:sdtPr>
          <w:rPr>
            <w:rStyle w:val="Checkbox"/>
          </w:rPr>
          <w:id w:val="-958952771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D45D22">
            <w:rPr>
              <w:rStyle w:val="Checkbox"/>
              <w:rFonts w:hint="eastAsia"/>
            </w:rPr>
            <w:t>☐</w:t>
          </w:r>
        </w:sdtContent>
      </w:sdt>
      <w:r w:rsidR="00D45D22">
        <w:tab/>
      </w:r>
      <w:r w:rsidR="00D45D22" w:rsidRPr="00D45D22">
        <w:rPr>
          <w:sz w:val="12"/>
        </w:rPr>
        <w:t>Send out Thank You letters</w:t>
      </w:r>
    </w:p>
    <w:p w14:paraId="368E6459" w14:textId="5E694CEC" w:rsidR="0038383D" w:rsidRPr="00D91BC6" w:rsidRDefault="000E356F" w:rsidP="00DE523F">
      <w:pPr>
        <w:pStyle w:val="List"/>
        <w:ind w:left="0" w:firstLine="2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BD1E94" wp14:editId="324AF5DA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5712460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188720" cy="2514600"/>
                <wp:effectExtent l="0" t="0" r="0" b="0"/>
                <wp:wrapSquare wrapText="bothSides"/>
                <wp:docPr id="13" name="Group 6" descr="Flower graph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188720" cy="2514600"/>
                          <a:chOff x="0" y="0"/>
                          <a:chExt cx="1557531" cy="3294104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0"/>
                            <a:ext cx="1197866" cy="771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576" y="974742"/>
                            <a:ext cx="1121666" cy="673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31" cy="3221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460" y="1579636"/>
                            <a:ext cx="685801" cy="685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7749" y="1654277"/>
                            <a:ext cx="649225" cy="1639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0D928" id="Group 6" o:spid="_x0000_s1026" alt="Flower graphic" style="position:absolute;margin-left:0;margin-top:0;width:93.6pt;height:198pt;z-index:251659264;mso-left-percent:735;mso-position-horizontal-relative:page;mso-position-vertical:bottom;mso-position-vertical-relative:margin;mso-left-percent:735" coordsize="15575,32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">
                <o:lock v:ext="edit" aspectratio="t"/>
                <v:shape id="Picture 14" o:spid="_x0000_s1027" type="#_x0000_t75" style="position:absolute;left:1798;width:11978;height:7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">
                  <v:imagedata r:id="rId21" o:title="" recolortarget="#730927 [1444]"/>
                </v:shape>
                <v:shape id="Picture 15" o:spid="_x0000_s1028" type="#_x0000_t75" style="position:absolute;left:4245;top:9747;width:11217;height: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">
                  <v:imagedata r:id="rId22" o:title="" recolortarget="black"/>
                </v:shape>
                <v:shape id="Picture 16" o:spid="_x0000_s1029" type="#_x0000_t75" style="position:absolute;width:15575;height:3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">
                  <v:imagedata r:id="rId23" o:title=""/>
                </v:shape>
                <v:shape id="Picture 18" o:spid="_x0000_s1030" type="#_x0000_t75" style="position:absolute;left:8194;top:15796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">
                  <v:imagedata r:id="rId24" o:title="" recolortarget="#6d0838 [1445]"/>
                </v:shape>
                <v:shape id="Picture 19" o:spid="_x0000_s1031" type="#_x0000_t75" style="position:absolute;left:8377;top:16542;width:6492;height:16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">
                  <v:imagedata r:id="rId25" o:title=""/>
                </v:shape>
                <w10:wrap type="square" anchorx="page" anchory="margin"/>
              </v:group>
            </w:pict>
          </mc:Fallback>
        </mc:AlternateContent>
      </w:r>
      <w:r w:rsidR="00D91BC6">
        <w:rPr>
          <w:noProof/>
          <w:sz w:val="20"/>
        </w:rPr>
        <w:t xml:space="preserve">This list may not include everything you need to do. It may include things that you don’t </w:t>
      </w:r>
      <w:r w:rsidR="00DE523F">
        <w:rPr>
          <w:noProof/>
          <w:sz w:val="20"/>
        </w:rPr>
        <w:t>need to do. It is simply here to help</w:t>
      </w:r>
      <w:r w:rsidR="00492AC9">
        <w:rPr>
          <w:noProof/>
          <w:sz w:val="20"/>
        </w:rPr>
        <w:t xml:space="preserve">. If you have any comments on the list, feel free to contact us. God Bless! </w:t>
      </w:r>
      <w:bookmarkStart w:id="0" w:name="_GoBack"/>
      <w:bookmarkEnd w:id="0"/>
    </w:p>
    <w:sectPr w:rsidR="0038383D" w:rsidRPr="00D91BC6" w:rsidSect="00D37C44">
      <w:pgSz w:w="12240" w:h="15840"/>
      <w:pgMar w:top="630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4EC"/>
    <w:rsid w:val="00014B32"/>
    <w:rsid w:val="000408E5"/>
    <w:rsid w:val="000522E0"/>
    <w:rsid w:val="000B1015"/>
    <w:rsid w:val="000B6BCC"/>
    <w:rsid w:val="000E356F"/>
    <w:rsid w:val="00114C1E"/>
    <w:rsid w:val="001961F2"/>
    <w:rsid w:val="001D184A"/>
    <w:rsid w:val="001E7F45"/>
    <w:rsid w:val="002634EC"/>
    <w:rsid w:val="002857BD"/>
    <w:rsid w:val="002B6B14"/>
    <w:rsid w:val="002D1D5F"/>
    <w:rsid w:val="002E2CD6"/>
    <w:rsid w:val="00307ADA"/>
    <w:rsid w:val="00332F80"/>
    <w:rsid w:val="00346B9A"/>
    <w:rsid w:val="0038383D"/>
    <w:rsid w:val="00397C9B"/>
    <w:rsid w:val="003B6D69"/>
    <w:rsid w:val="003D29AC"/>
    <w:rsid w:val="003F0CA6"/>
    <w:rsid w:val="00435D26"/>
    <w:rsid w:val="00472631"/>
    <w:rsid w:val="00492AC9"/>
    <w:rsid w:val="004B552D"/>
    <w:rsid w:val="004C4373"/>
    <w:rsid w:val="00526919"/>
    <w:rsid w:val="005648AB"/>
    <w:rsid w:val="005860F9"/>
    <w:rsid w:val="00594ECA"/>
    <w:rsid w:val="00602B6E"/>
    <w:rsid w:val="00616740"/>
    <w:rsid w:val="00626003"/>
    <w:rsid w:val="0063099A"/>
    <w:rsid w:val="00755216"/>
    <w:rsid w:val="007A7171"/>
    <w:rsid w:val="007B374D"/>
    <w:rsid w:val="007B4E55"/>
    <w:rsid w:val="007B6A85"/>
    <w:rsid w:val="00814FC1"/>
    <w:rsid w:val="00846134"/>
    <w:rsid w:val="008714A7"/>
    <w:rsid w:val="00877868"/>
    <w:rsid w:val="00885C8D"/>
    <w:rsid w:val="008C618E"/>
    <w:rsid w:val="0090406F"/>
    <w:rsid w:val="009051CD"/>
    <w:rsid w:val="00912D80"/>
    <w:rsid w:val="00917001"/>
    <w:rsid w:val="009C3F21"/>
    <w:rsid w:val="009D7F1D"/>
    <w:rsid w:val="00A1017E"/>
    <w:rsid w:val="00A1146D"/>
    <w:rsid w:val="00A4344C"/>
    <w:rsid w:val="00A82154"/>
    <w:rsid w:val="00AA0052"/>
    <w:rsid w:val="00AC30F6"/>
    <w:rsid w:val="00B24D52"/>
    <w:rsid w:val="00B741A6"/>
    <w:rsid w:val="00B901B0"/>
    <w:rsid w:val="00BF5E35"/>
    <w:rsid w:val="00CC0B43"/>
    <w:rsid w:val="00D37C44"/>
    <w:rsid w:val="00D41F11"/>
    <w:rsid w:val="00D45D22"/>
    <w:rsid w:val="00D8420C"/>
    <w:rsid w:val="00D91BC6"/>
    <w:rsid w:val="00DD088F"/>
    <w:rsid w:val="00DE523F"/>
    <w:rsid w:val="00E32B9A"/>
    <w:rsid w:val="00E60381"/>
    <w:rsid w:val="00F47ACD"/>
    <w:rsid w:val="00F54F06"/>
    <w:rsid w:val="00F625C1"/>
    <w:rsid w:val="00F80CB5"/>
    <w:rsid w:val="00FC2000"/>
    <w:rsid w:val="00FD416E"/>
    <w:rsid w:val="00FF7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D82D8"/>
  <w15:chartTrackingRefBased/>
  <w15:docId w15:val="{001787C5-F068-4248-BC37-A31F08684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color w:val="000000" w:themeColor="text1"/>
        <w:sz w:val="18"/>
        <w:lang w:val="en-US" w:eastAsia="ja-JP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kern w:val="18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kern w:val="28"/>
      <w:sz w:val="60"/>
    </w:rPr>
  </w:style>
  <w:style w:type="paragraph" w:styleId="NormalIndent">
    <w:name w:val="Normal Indent"/>
    <w:basedOn w:val="Normal"/>
    <w:uiPriority w:val="2"/>
    <w:unhideWhenUsed/>
    <w:qFormat/>
    <w:pPr>
      <w:ind w:right="1440"/>
    </w:pPr>
  </w:style>
  <w:style w:type="character" w:customStyle="1" w:styleId="Heading1Char">
    <w:name w:val="Heading 1 Char"/>
    <w:basedOn w:val="DefaultParagraphFont"/>
    <w:link w:val="Heading1"/>
    <w:uiPriority w:val="9"/>
    <w:rPr>
      <w:caps/>
      <w:kern w:val="18"/>
    </w:rPr>
  </w:style>
  <w:style w:type="paragraph" w:styleId="List">
    <w:name w:val="List"/>
    <w:basedOn w:val="Normal"/>
    <w:uiPriority w:val="1"/>
    <w:unhideWhenUsed/>
    <w:qFormat/>
    <w:pPr>
      <w:ind w:left="346" w:hanging="317"/>
    </w:pPr>
  </w:style>
  <w:style w:type="paragraph" w:styleId="List2">
    <w:name w:val="List 2"/>
    <w:basedOn w:val="Normal"/>
    <w:uiPriority w:val="1"/>
    <w:unhideWhenUsed/>
    <w:qFormat/>
    <w:pPr>
      <w:ind w:left="706" w:hanging="317"/>
    </w:pPr>
  </w:style>
  <w:style w:type="character" w:customStyle="1" w:styleId="Checkbox">
    <w:name w:val="Checkbox"/>
    <w:basedOn w:val="DefaultParagraphFont"/>
    <w:uiPriority w:val="2"/>
    <w:qFormat/>
    <w:rPr>
      <w:rFonts w:ascii="MS Gothic" w:eastAsia="MS Gothic" w:hAnsi="MS Gothic"/>
      <w:b/>
      <w:bCs/>
      <w:color w:val="ADD98E" w:themeColor="accent4" w:themeTint="99"/>
      <w:position w:val="-2"/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semiHidden/>
    <w:unhideWhenUsed/>
    <w:qFormat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usic\AppData\Roaming\Microsoft\Templates\Wedding%20checklist.dotx" TargetMode="External"/></Relationships>
</file>

<file path=word/theme/theme1.xml><?xml version="1.0" encoding="utf-8"?>
<a:theme xmlns:a="http://schemas.openxmlformats.org/drawingml/2006/main" name="Office Theme">
  <a:themeElements>
    <a:clrScheme name="Wedding Watercolor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ED1D7F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2DA0DC"/>
      </a:hlink>
      <a:folHlink>
        <a:srgbClr val="A03A88"/>
      </a:folHlink>
    </a:clrScheme>
    <a:fontScheme name="Wedding Watercolor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C6214E07-0DC6-4CB8-99B6-0AA9826BC3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E8B883-5A28-4B5D-AEF7-CC0002433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Wedding checklist</Template>
  <TotalTime>100</TotalTime>
  <Pages>2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Music</dc:creator>
  <cp:keywords/>
  <cp:lastModifiedBy>Randy Altstadt</cp:lastModifiedBy>
  <cp:revision>79</cp:revision>
  <dcterms:created xsi:type="dcterms:W3CDTF">2018-10-19T22:42:00Z</dcterms:created>
  <dcterms:modified xsi:type="dcterms:W3CDTF">2018-10-22T18:56:00Z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TC028952159991</vt:lpwstr>
  </property>
</Properties>
</file>